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7A4FB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C71AA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A76C0" w:rsidP="00DE68A0">
            <w:r>
              <w:rPr>
                <w:rFonts w:hint="cs"/>
                <w:rtl/>
              </w:rPr>
              <w:t>05/10/2021</w:t>
            </w:r>
          </w:p>
        </w:tc>
      </w:tr>
    </w:tbl>
    <w:p w:rsidR="00332AFB" w:rsidRDefault="007A4FB0" w:rsidP="00222867">
      <w:pPr>
        <w:rPr>
          <w:rtl/>
        </w:rPr>
      </w:pPr>
    </w:p>
    <w:p w:rsidR="00222867" w:rsidRDefault="007A4FB0" w:rsidP="00222867">
      <w:pPr>
        <w:rPr>
          <w:rtl/>
        </w:rPr>
      </w:pPr>
    </w:p>
    <w:p w:rsidR="00222867" w:rsidRDefault="007A4FB0" w:rsidP="00222867">
      <w:pPr>
        <w:rPr>
          <w:rtl/>
        </w:rPr>
      </w:pPr>
    </w:p>
    <w:p w:rsidR="00222867" w:rsidRDefault="007A4FB0" w:rsidP="00222867">
      <w:pPr>
        <w:rPr>
          <w:rtl/>
        </w:rPr>
      </w:pPr>
    </w:p>
    <w:p w:rsidR="00222867" w:rsidRDefault="007A4FB0" w:rsidP="00222867">
      <w:pPr>
        <w:rPr>
          <w:rtl/>
        </w:rPr>
      </w:pPr>
    </w:p>
    <w:p w:rsidR="00222867" w:rsidRDefault="007A4FB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7A4FB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7A4FB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6013CA">
        <w:trPr>
          <w:trHeight w:val="1161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3CA" w:rsidRDefault="006013CA" w:rsidP="00E962C1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רישיונות מג'יק </w:t>
            </w:r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למערכות שקדיה </w:t>
            </w:r>
            <w:proofErr w:type="spellStart"/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>ונ"ס</w:t>
            </w:r>
            <w:proofErr w:type="spellEnd"/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4B642C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בריאות הנפש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 w:rsidR="00E962C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תחזוקת רישוי אתר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לשנת 202</w:t>
            </w:r>
            <w:r w:rsidR="00E962C1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  <w:p w:rsidR="006013CA" w:rsidRPr="00972FD8" w:rsidRDefault="006013CA" w:rsidP="00E962C1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רישיונות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ריצה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/>
                <w:sz w:val="22"/>
                <w:szCs w:val="22"/>
              </w:rPr>
              <w:t>XPA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E962C1">
              <w:rPr>
                <w:rFonts w:asciiTheme="minorBidi" w:hAnsiTheme="minorBidi" w:cstheme="minorBidi" w:hint="cs"/>
                <w:sz w:val="22"/>
                <w:szCs w:val="22"/>
                <w:rtl/>
              </w:rPr>
              <w:t>ללא הגבלה</w:t>
            </w:r>
          </w:p>
          <w:p w:rsidR="00E962C1" w:rsidRDefault="00E962C1" w:rsidP="006013CA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 של 5 מנועי ריצה</w:t>
            </w:r>
          </w:p>
          <w:p w:rsidR="006013CA" w:rsidRPr="00972FD8" w:rsidRDefault="006013CA" w:rsidP="006013CA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3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רישיונות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פיתוח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/>
                <w:sz w:val="22"/>
                <w:szCs w:val="22"/>
              </w:rPr>
              <w:t>XPA</w:t>
            </w:r>
          </w:p>
          <w:p w:rsidR="00B53C37" w:rsidRPr="006013CA" w:rsidRDefault="00B53C37" w:rsidP="00E962C1">
            <w:pPr>
              <w:pStyle w:val="af4"/>
              <w:spacing w:line="276" w:lineRule="auto"/>
              <w:ind w:left="1080"/>
              <w:rPr>
                <w:color w:val="1F497D"/>
              </w:rPr>
            </w:pPr>
          </w:p>
        </w:tc>
      </w:tr>
    </w:tbl>
    <w:p w:rsidR="00222867" w:rsidRPr="00AF57E9" w:rsidRDefault="007A4FB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7A4F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7A4F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E962C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7A4FB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7A4FB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6013C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מג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'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יק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תעשיות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6013C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512577123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972FD8" w:rsidRDefault="00E962C1" w:rsidP="002A29B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13</w:t>
            </w:r>
            <w:r w:rsidR="002A29B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2A29B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228</w:t>
            </w:r>
            <w:r w:rsidR="006013CA"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(35,000 $ *3.2</w:t>
            </w:r>
            <w:r w:rsidR="002A29B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290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972FD8" w:rsidRDefault="006013CA" w:rsidP="00E962C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31/12/202</w:t>
            </w:r>
            <w:r w:rsidR="00E962C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-1/12/20</w:t>
            </w:r>
            <w:r w:rsidR="00E962C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21</w:t>
            </w:r>
          </w:p>
        </w:tc>
      </w:tr>
    </w:tbl>
    <w:p w:rsidR="00222867" w:rsidRPr="00AF57E9" w:rsidRDefault="007A4FB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7A4FB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7A4F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972FD8">
        <w:trPr>
          <w:trHeight w:val="1892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AF57E9" w:rsidRDefault="006013CA" w:rsidP="0067543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עפ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מיטב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ידיעתי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המקצועי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חברת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מג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תעשיות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תוכנה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ישראל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)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יצרנית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המוצרים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ולפיכך,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היחידה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יכולה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לספק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הרישוי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וכן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שירות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התחזוקה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והתמיכה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עבור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מוצרי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מג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כפי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שפורטו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למעלה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בנסיבות אלה,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הרי שעולה היא ב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גדר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יחיד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לצורך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רכישת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כמפורט לעיל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7A4FB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7A4FB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E65115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E65115" w:rsidRPr="00AF57E9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E65115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מחלקת שירותים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פינניסים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441A3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8E0F158" wp14:editId="58977EFB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115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E65115" w:rsidRDefault="00E65115" w:rsidP="00E65115">
      <w:pPr>
        <w:rPr>
          <w:rtl/>
        </w:rPr>
      </w:pPr>
    </w:p>
    <w:p w:rsidR="00E65115" w:rsidRPr="00572407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E65115" w:rsidRDefault="00E65115" w:rsidP="00E65115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E65115" w:rsidRPr="00AF57E9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3500C" w:rsidRDefault="00E65115" w:rsidP="00A42A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3500C" w:rsidRDefault="00E65115" w:rsidP="00A42A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577738" w:rsidP="00A42A2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5715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16" cy="57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115" w:rsidRPr="00AF57E9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E65115" w:rsidRPr="00817FBA" w:rsidRDefault="00E65115" w:rsidP="00E65115"/>
    <w:p w:rsidR="00E65115" w:rsidRPr="00817FBA" w:rsidRDefault="00E65115" w:rsidP="00E65115"/>
    <w:p w:rsidR="00572407" w:rsidRPr="00817FBA" w:rsidRDefault="00572407" w:rsidP="00E65115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FB0" w:rsidRDefault="007A4FB0">
      <w:r>
        <w:separator/>
      </w:r>
    </w:p>
  </w:endnote>
  <w:endnote w:type="continuationSeparator" w:id="0">
    <w:p w:rsidR="007A4FB0" w:rsidRDefault="007A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2A29B3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2A29B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7A4FB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7A4FB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FB0" w:rsidRDefault="007A4FB0">
      <w:r>
        <w:separator/>
      </w:r>
    </w:p>
  </w:footnote>
  <w:footnote w:type="continuationSeparator" w:id="0">
    <w:p w:rsidR="007A4FB0" w:rsidRDefault="007A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7A4F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7A4F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7A4F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7A4F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7A4FB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7A4FB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7A4FB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6FF25576"/>
    <w:multiLevelType w:val="hybridMultilevel"/>
    <w:tmpl w:val="E872FF4A"/>
    <w:lvl w:ilvl="0" w:tplc="6AD0398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26366"/>
    <w:rsid w:val="001A76C0"/>
    <w:rsid w:val="00243E68"/>
    <w:rsid w:val="002A29B3"/>
    <w:rsid w:val="002D5C29"/>
    <w:rsid w:val="00331800"/>
    <w:rsid w:val="00336CDD"/>
    <w:rsid w:val="005721AB"/>
    <w:rsid w:val="00572407"/>
    <w:rsid w:val="00577738"/>
    <w:rsid w:val="005E6EC2"/>
    <w:rsid w:val="006013CA"/>
    <w:rsid w:val="00675430"/>
    <w:rsid w:val="007548B0"/>
    <w:rsid w:val="007A4FB0"/>
    <w:rsid w:val="00972FD8"/>
    <w:rsid w:val="009B6B29"/>
    <w:rsid w:val="009D44F3"/>
    <w:rsid w:val="009F7FB7"/>
    <w:rsid w:val="00AC71AA"/>
    <w:rsid w:val="00B07843"/>
    <w:rsid w:val="00B53C37"/>
    <w:rsid w:val="00B60D14"/>
    <w:rsid w:val="00D81CE1"/>
    <w:rsid w:val="00E65115"/>
    <w:rsid w:val="00E8203D"/>
    <w:rsid w:val="00E9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0A01E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567945819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2019-11-12T13:33:11+00:00</SDDocDate>
    <elnewpapaerdate xmlns="276fb107-33e2-4c3f-bae8-9cd5efb2baae" xsi:nil="true"/>
    <SDHebDate xmlns="276fb107-33e2-4c3f-bae8-9cd5efb2baae">י"ד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7DC5B-C3F3-4BFE-B970-520E19842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788EA9-17CA-4EEA-8BBD-A3CA57D1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379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רישוי מג'יק 2020.docx.</vt:lpstr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רישוי מג'יק 2020.docx.</dc:title>
  <dc:creator>Marina Paz</dc:creator>
  <cp:lastModifiedBy>דורין אמויאל</cp:lastModifiedBy>
  <cp:revision>3</cp:revision>
  <cp:lastPrinted>2019-11-12T13:17:00Z</cp:lastPrinted>
  <dcterms:created xsi:type="dcterms:W3CDTF">2021-10-11T12:27:00Z</dcterms:created>
  <dcterms:modified xsi:type="dcterms:W3CDTF">2021-11-01T12:15:00Z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